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1078" w:rsidRPr="00EB1078" w:rsidRDefault="00EB1078" w:rsidP="00EB1078">
      <w:pPr>
        <w:rPr>
          <w:color w:val="76923C" w:themeColor="accent3" w:themeShade="BF"/>
          <w:sz w:val="44"/>
          <w:szCs w:val="44"/>
        </w:rPr>
      </w:pPr>
      <w:r>
        <w:rPr>
          <w:color w:val="76923C" w:themeColor="accent3" w:themeShade="BF"/>
          <w:sz w:val="44"/>
          <w:szCs w:val="44"/>
        </w:rPr>
        <w:br/>
      </w:r>
      <w:r w:rsidR="00090D9E">
        <w:rPr>
          <w:color w:val="76923C" w:themeColor="accent3" w:themeShade="BF"/>
          <w:sz w:val="44"/>
          <w:szCs w:val="44"/>
        </w:rPr>
        <w:t>Stockbrot</w:t>
      </w:r>
    </w:p>
    <w:p w:rsidR="00AF53E6" w:rsidRDefault="009A0B3B" w:rsidP="00EB1078">
      <w:pPr>
        <w:tabs>
          <w:tab w:val="left" w:pos="142"/>
        </w:tabs>
      </w:pPr>
      <w:r>
        <w:rPr>
          <w:noProof/>
        </w:rPr>
        <mc:AlternateContent>
          <mc:Choice Requires="wps">
            <w:drawing>
              <wp:anchor distT="36195" distB="45720" distL="114300" distR="114300" simplePos="0" relativeHeight="251683840" behindDoc="0" locked="0" layoutInCell="1" allowOverlap="1">
                <wp:simplePos x="0" y="0"/>
                <wp:positionH relativeFrom="margin">
                  <wp:posOffset>-131169</wp:posOffset>
                </wp:positionH>
                <wp:positionV relativeFrom="paragraph">
                  <wp:posOffset>325479</wp:posOffset>
                </wp:positionV>
                <wp:extent cx="5882400" cy="3420000"/>
                <wp:effectExtent l="0" t="0" r="4445" b="9525"/>
                <wp:wrapSquare wrapText="left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34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3E6" w:rsidRPr="00AF53E6" w:rsidRDefault="00EC5334" w:rsidP="00EB1078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C5334">
                              <w:drawing>
                                <wp:inline distT="0" distB="0" distL="0" distR="0" wp14:anchorId="5F1323CB" wp14:editId="11CAB2CF">
                                  <wp:extent cx="4979035" cy="3319145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9035" cy="3319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35pt;margin-top:25.65pt;width:463.2pt;height:269.3pt;z-index:251683840;visibility:visible;mso-wrap-style:square;mso-width-percent:0;mso-height-percent:0;mso-wrap-distance-left:9pt;mso-wrap-distance-top:2.85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" stroked="f">
                <v:textbox>
                  <w:txbxContent>
                    <w:p w:rsidR="00AF53E6" w:rsidRPr="00AF53E6" w:rsidRDefault="00EC5334" w:rsidP="00EB1078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C5334">
                        <w:drawing>
                          <wp:inline distT="0" distB="0" distL="0" distR="0" wp14:anchorId="5F1323CB" wp14:editId="11CAB2CF">
                            <wp:extent cx="4979035" cy="3319145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9035" cy="3319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EB1078" w:rsidRDefault="00EB1078" w:rsidP="00AF53E6"/>
    <w:p w:rsidR="00EB1078" w:rsidRDefault="00EB1078" w:rsidP="00AF53E6"/>
    <w:p w:rsidR="00EB1078" w:rsidRDefault="00302112" w:rsidP="00AF53E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1114535</wp:posOffset>
                </wp:positionH>
                <wp:positionV relativeFrom="paragraph">
                  <wp:posOffset>183267</wp:posOffset>
                </wp:positionV>
                <wp:extent cx="26035" cy="3154017"/>
                <wp:effectExtent l="0" t="0" r="31115" b="27940"/>
                <wp:wrapNone/>
                <wp:docPr id="227" name="Gerader Verbinde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" cy="31540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593D8" id="Gerader Verbinder 227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7.75pt,14.45pt" to="89.8pt,2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" strokecolor="white [3212]"/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Y="1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042"/>
      </w:tblGrid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Alter</w:t>
            </w:r>
          </w:p>
        </w:tc>
        <w:tc>
          <w:tcPr>
            <w:tcW w:w="3042" w:type="dxa"/>
          </w:tcPr>
          <w:p w:rsidR="00EB1078" w:rsidRPr="00E451B9" w:rsidRDefault="00EC5334" w:rsidP="00EB107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6 </w:t>
            </w:r>
            <w:r w:rsidR="00EB1078">
              <w:rPr>
                <w:color w:val="FFFFFF" w:themeColor="background1"/>
              </w:rPr>
              <w:t xml:space="preserve">– </w:t>
            </w:r>
            <w:r w:rsidR="00EB1078" w:rsidRPr="00E451B9">
              <w:rPr>
                <w:color w:val="FFFFFF" w:themeColor="background1"/>
              </w:rPr>
              <w:t>12 Jahre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7" behindDoc="1" locked="0" layoutInCell="1" allowOverlap="1">
                      <wp:simplePos x="0" y="0"/>
                      <wp:positionH relativeFrom="page">
                        <wp:posOffset>-899795</wp:posOffset>
                      </wp:positionH>
                      <wp:positionV relativeFrom="paragraph">
                        <wp:posOffset>-605956</wp:posOffset>
                      </wp:positionV>
                      <wp:extent cx="7591894" cy="3432313"/>
                      <wp:effectExtent l="0" t="0" r="9525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1894" cy="34323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209D1" id="Rechteck 2" o:spid="_x0000_s1026" style="position:absolute;margin-left:-70.85pt;margin-top:-47.7pt;width:597.8pt;height:270.25pt;z-index:-251656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" fillcolor="#76923c [2406]" stroked="f" strokeweight="2pt">
                      <w10:wrap anchorx="page"/>
                    </v:rect>
                  </w:pict>
                </mc:Fallback>
              </mc:AlternateContent>
            </w:r>
            <w:r w:rsidRPr="00E451B9">
              <w:rPr>
                <w:color w:val="FFFFFF" w:themeColor="background1"/>
              </w:rPr>
              <w:t>Anzahl</w:t>
            </w:r>
          </w:p>
        </w:tc>
        <w:tc>
          <w:tcPr>
            <w:tcW w:w="3042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10</w:t>
            </w:r>
            <w:r w:rsidR="00302112">
              <w:rPr>
                <w:color w:val="FFFFFF" w:themeColor="background1"/>
              </w:rPr>
              <w:t xml:space="preserve"> Teilnehmende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Zeitumfang</w:t>
            </w:r>
          </w:p>
        </w:tc>
        <w:tc>
          <w:tcPr>
            <w:tcW w:w="3042" w:type="dxa"/>
          </w:tcPr>
          <w:p w:rsidR="00EB1078" w:rsidRPr="00E451B9" w:rsidRDefault="00EC5334" w:rsidP="00EB1078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-</w:t>
            </w:r>
          </w:p>
        </w:tc>
      </w:tr>
      <w:tr w:rsidR="00EB1078" w:rsidRPr="00E451B9" w:rsidTr="00302112">
        <w:trPr>
          <w:trHeight w:val="340"/>
        </w:trPr>
        <w:tc>
          <w:tcPr>
            <w:tcW w:w="1843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Ansprechpartner</w:t>
            </w:r>
          </w:p>
        </w:tc>
        <w:tc>
          <w:tcPr>
            <w:tcW w:w="3042" w:type="dxa"/>
          </w:tcPr>
          <w:p w:rsidR="00EB1078" w:rsidRPr="00E451B9" w:rsidRDefault="00EB1078" w:rsidP="00EB1078">
            <w:pPr>
              <w:rPr>
                <w:color w:val="FFFFFF" w:themeColor="background1"/>
              </w:rPr>
            </w:pPr>
            <w:r w:rsidRPr="00E451B9">
              <w:rPr>
                <w:color w:val="FFFFFF" w:themeColor="background1"/>
              </w:rPr>
              <w:t>Sebastian Kaltenbach</w:t>
            </w:r>
          </w:p>
        </w:tc>
      </w:tr>
    </w:tbl>
    <w:p w:rsidR="00EB471E" w:rsidRPr="00AF53E6" w:rsidRDefault="00EB1078" w:rsidP="00EB1078">
      <w:pPr>
        <w:tabs>
          <w:tab w:val="left" w:pos="981"/>
        </w:tabs>
      </w:pPr>
      <w:r>
        <w:tab/>
      </w:r>
    </w:p>
    <w:p w:rsidR="00943829" w:rsidRDefault="00943829" w:rsidP="00943829"/>
    <w:p w:rsidR="00AF53E6" w:rsidRDefault="00AF53E6" w:rsidP="00967BDC">
      <w:pPr>
        <w:pStyle w:val="berschrift2"/>
      </w:pPr>
    </w:p>
    <w:p w:rsidR="00AF53E6" w:rsidRDefault="00EB1078" w:rsidP="00967BDC">
      <w:pPr>
        <w:pStyle w:val="berschrift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1042587</wp:posOffset>
                </wp:positionH>
                <wp:positionV relativeFrom="paragraph">
                  <wp:posOffset>271145</wp:posOffset>
                </wp:positionV>
                <wp:extent cx="4876800" cy="1960880"/>
                <wp:effectExtent l="0" t="0" r="0" b="127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9608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0B3B" w:rsidRDefault="00EC5334" w:rsidP="00EC53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Feuerstelle</w:t>
                            </w:r>
                          </w:p>
                          <w:p w:rsidR="00EC5334" w:rsidRDefault="00EC5334" w:rsidP="00EC53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Stöcke</w:t>
                            </w:r>
                          </w:p>
                          <w:p w:rsidR="00EB1078" w:rsidRPr="00EC5334" w:rsidRDefault="00EC5334" w:rsidP="00EC533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40" w:lineRule="auto"/>
                              <w:ind w:left="426" w:hanging="28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Stockbrotteig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2.1pt;margin-top:21.35pt;width:384pt;height:154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" fillcolor="#76923c [2406]" stroked="f">
                <v:textbox>
                  <w:txbxContent>
                    <w:p w:rsidR="009A0B3B" w:rsidRDefault="00EC5334" w:rsidP="00EC53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Feuerstelle</w:t>
                      </w:r>
                    </w:p>
                    <w:p w:rsidR="00EC5334" w:rsidRDefault="00EC5334" w:rsidP="00EC53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Stöcke</w:t>
                      </w:r>
                    </w:p>
                    <w:p w:rsidR="00EB1078" w:rsidRPr="00EC5334" w:rsidRDefault="00EC5334" w:rsidP="00EC533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40" w:lineRule="auto"/>
                        <w:ind w:left="426" w:hanging="284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Stockbrotteig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51B9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-35477</wp:posOffset>
                </wp:positionH>
                <wp:positionV relativeFrom="paragraph">
                  <wp:posOffset>266700</wp:posOffset>
                </wp:positionV>
                <wp:extent cx="1073150" cy="37084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0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1B9" w:rsidRPr="009A0B3B" w:rsidRDefault="00E451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A0B3B">
                              <w:rPr>
                                <w:color w:val="FFFFFF" w:themeColor="background1"/>
                              </w:rPr>
                              <w:t>Materialien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8pt;margin-top:21pt;width:84.5pt;height:29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" fillcolor="#76923c [2406]" stroked="f">
                <v:textbox>
                  <w:txbxContent>
                    <w:p w:rsidR="00E451B9" w:rsidRPr="009A0B3B" w:rsidRDefault="00E451B9">
                      <w:pPr>
                        <w:rPr>
                          <w:color w:val="FFFFFF" w:themeColor="background1"/>
                        </w:rPr>
                      </w:pPr>
                      <w:r w:rsidRPr="009A0B3B">
                        <w:rPr>
                          <w:color w:val="FFFFFF" w:themeColor="background1"/>
                        </w:rPr>
                        <w:t>Materialien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B1078" w:rsidRDefault="00EB1078" w:rsidP="00E451B9">
      <w:pPr>
        <w:tabs>
          <w:tab w:val="left" w:pos="1843"/>
        </w:tabs>
        <w:rPr>
          <w:color w:val="FFFFFF" w:themeColor="background1"/>
        </w:rPr>
      </w:pPr>
    </w:p>
    <w:p w:rsidR="00EB1078" w:rsidRDefault="00EB1078" w:rsidP="00EB471E">
      <w:pPr>
        <w:pStyle w:val="berschrift2"/>
        <w:rPr>
          <w:color w:val="76923C" w:themeColor="accent3" w:themeShade="BF"/>
        </w:rPr>
      </w:pPr>
    </w:p>
    <w:p w:rsidR="00EB1078" w:rsidRDefault="00EB1078" w:rsidP="00EB1078"/>
    <w:p w:rsidR="00EB1078" w:rsidRDefault="00EB1078" w:rsidP="00EB1078"/>
    <w:p w:rsidR="00EB1078" w:rsidRDefault="00EB1078" w:rsidP="00EB1078"/>
    <w:p w:rsidR="00EB1078" w:rsidRDefault="00EB1078" w:rsidP="00EB1078"/>
    <w:p w:rsidR="00EB471E" w:rsidRPr="00EB1078" w:rsidRDefault="0082438F" w:rsidP="00EB471E">
      <w:pPr>
        <w:rPr>
          <w:color w:val="76923C" w:themeColor="accent3" w:themeShade="BF"/>
          <w:sz w:val="28"/>
          <w:szCs w:val="28"/>
        </w:rPr>
      </w:pPr>
      <w:r w:rsidRPr="00EB1078">
        <w:rPr>
          <w:color w:val="76923C" w:themeColor="accent3" w:themeShade="BF"/>
          <w:sz w:val="28"/>
          <w:szCs w:val="28"/>
        </w:rPr>
        <w:lastRenderedPageBreak/>
        <w:t>Arbeitsschritte</w:t>
      </w:r>
    </w:p>
    <w:p w:rsidR="002A2A7B" w:rsidRPr="00EC5334" w:rsidRDefault="00EC5334" w:rsidP="00EC5334">
      <w:pPr>
        <w:rPr>
          <w:b/>
        </w:rPr>
      </w:pPr>
      <w:r w:rsidRPr="00EC5334">
        <w:rPr>
          <w:b/>
        </w:rPr>
        <w:t>Stockbrotteig zubereiten</w:t>
      </w:r>
    </w:p>
    <w:p w:rsidR="00EC5334" w:rsidRDefault="00EC5334" w:rsidP="00EC5334">
      <w:r>
        <w:t>Zutaten: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 xml:space="preserve">2500g Mehl 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625ml Sahne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625ml lauwarmes Wasser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 xml:space="preserve">5 TL gestr. Salz 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 xml:space="preserve">Evtl. Pizzagewürz </w:t>
      </w:r>
    </w:p>
    <w:p w:rsidR="00EC5334" w:rsidRDefault="00EC5334" w:rsidP="00EC5334"/>
    <w:p w:rsidR="00EC5334" w:rsidRDefault="00EC5334" w:rsidP="00EC5334">
      <w:r>
        <w:t xml:space="preserve">Gefährdungen und Sicherheitsunterweisung: 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Brandverletzungen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Achtung auf die Stockenden und Augen</w:t>
      </w:r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Achtung auf die glühenden Stockspitzen / Brandverletzungen!</w:t>
      </w:r>
      <w:bookmarkStart w:id="0" w:name="_GoBack"/>
      <w:bookmarkEnd w:id="0"/>
    </w:p>
    <w:p w:rsidR="00EC5334" w:rsidRDefault="00EC5334" w:rsidP="00EC5334">
      <w:pPr>
        <w:pStyle w:val="Listenabsatz"/>
        <w:numPr>
          <w:ilvl w:val="0"/>
          <w:numId w:val="9"/>
        </w:numPr>
      </w:pPr>
      <w:r>
        <w:t>Stockbrot gut durchbacken</w:t>
      </w:r>
    </w:p>
    <w:p w:rsidR="00EC5334" w:rsidRPr="00943829" w:rsidRDefault="00EC5334" w:rsidP="00EC5334">
      <w:pPr>
        <w:pStyle w:val="Listenabsatz"/>
        <w:numPr>
          <w:ilvl w:val="0"/>
          <w:numId w:val="9"/>
        </w:numPr>
      </w:pPr>
      <w:r>
        <w:t>Verkohlte Stellen am Stockbrot abschaben</w:t>
      </w:r>
    </w:p>
    <w:sectPr w:rsidR="00EC5334" w:rsidRPr="00943829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08A" w:rsidRDefault="0060008A" w:rsidP="002E74C9">
      <w:pPr>
        <w:spacing w:after="0" w:line="240" w:lineRule="auto"/>
      </w:pPr>
      <w:r>
        <w:separator/>
      </w:r>
    </w:p>
  </w:endnote>
  <w:endnote w:type="continuationSeparator" w:id="0">
    <w:p w:rsidR="0060008A" w:rsidRDefault="0060008A" w:rsidP="002E7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829" w:rsidRDefault="00943829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4187438</wp:posOffset>
              </wp:positionH>
              <wp:positionV relativeFrom="paragraph">
                <wp:posOffset>-120015</wp:posOffset>
              </wp:positionV>
              <wp:extent cx="2360930" cy="648970"/>
              <wp:effectExtent l="0" t="0" r="635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3829" w:rsidRDefault="0094382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B8D473" wp14:editId="4DBAE730">
                                <wp:extent cx="2112010" cy="405008"/>
                                <wp:effectExtent l="0" t="0" r="254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2010" cy="40500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29.7pt;margin-top:-9.45pt;width:185.9pt;height:51.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" stroked="f">
              <v:textbox>
                <w:txbxContent>
                  <w:p w:rsidR="00943829" w:rsidRDefault="00943829">
                    <w:r>
                      <w:rPr>
                        <w:noProof/>
                      </w:rPr>
                      <w:drawing>
                        <wp:inline distT="0" distB="0" distL="0" distR="0" wp14:anchorId="00B8D473" wp14:editId="4DBAE730">
                          <wp:extent cx="2112010" cy="405008"/>
                          <wp:effectExtent l="0" t="0" r="254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2010" cy="4050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08A" w:rsidRDefault="0060008A" w:rsidP="002E74C9">
      <w:pPr>
        <w:spacing w:after="0" w:line="240" w:lineRule="auto"/>
      </w:pPr>
      <w:r>
        <w:separator/>
      </w:r>
    </w:p>
  </w:footnote>
  <w:footnote w:type="continuationSeparator" w:id="0">
    <w:p w:rsidR="0060008A" w:rsidRDefault="0060008A" w:rsidP="002E7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74C9" w:rsidRDefault="00EA6931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posOffset>-581744</wp:posOffset>
              </wp:positionH>
              <wp:positionV relativeFrom="topMargin">
                <wp:posOffset>357809</wp:posOffset>
              </wp:positionV>
              <wp:extent cx="6891131" cy="183046"/>
              <wp:effectExtent l="0" t="0" r="0" b="7620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91131" cy="1830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74C9" w:rsidRPr="00E451B9" w:rsidRDefault="0060008A" w:rsidP="00AF53E6">
                          <w:pPr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itel"/>
                              <w:id w:val="7867924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E74C9" w:rsidRPr="00E451B9">
                                <w:rPr>
                                  <w:color w:val="FFFFFF" w:themeColor="background1"/>
                                </w:rPr>
                                <w:t>spielen + experimentieren + erleben</w:t>
                              </w:r>
                            </w:sdtContent>
                          </w:sdt>
                          <w:r w:rsidR="002E74C9" w:rsidRPr="00E451B9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943829" w:rsidRPr="00E451B9">
                            <w:rPr>
                              <w:color w:val="FFFFFF" w:themeColor="background1"/>
                            </w:rPr>
                            <w:tab/>
                          </w:r>
                          <w:r w:rsidR="002E74C9" w:rsidRPr="00E451B9">
                            <w:rPr>
                              <w:color w:val="FFFFFF" w:themeColor="background1"/>
                            </w:rPr>
                            <w:t>PROJEKTBESCHREIBUNG</w:t>
                          </w:r>
                          <w:r w:rsidR="002A2A7B" w:rsidRPr="00E451B9">
                            <w:rPr>
                              <w:color w:val="FFFFFF" w:themeColor="background1"/>
                            </w:rPr>
                            <w:t>:</w:t>
                          </w:r>
                          <w:r w:rsidR="00AF53E6" w:rsidRPr="00E451B9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090D9E">
                            <w:rPr>
                              <w:color w:val="FFFFFF" w:themeColor="background1"/>
                            </w:rPr>
                            <w:t>Stockbrot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9" type="#_x0000_t202" style="position:absolute;margin-left:-45.8pt;margin-top:28.15pt;width:542.6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" o:allowincell="f" filled="f" stroked="f">
              <v:textbox inset=",0,,0">
                <w:txbxContent>
                  <w:p w:rsidR="002E74C9" w:rsidRPr="00E451B9" w:rsidRDefault="0060008A" w:rsidP="00AF53E6">
                    <w:pPr>
                      <w:spacing w:after="0" w:line="240" w:lineRule="auto"/>
                      <w:rPr>
                        <w:color w:val="FFFFFF" w:themeColor="background1"/>
                      </w:rPr>
                    </w:pPr>
                    <w:sdt>
                      <w:sdtPr>
                        <w:rPr>
                          <w:color w:val="FFFFFF" w:themeColor="background1"/>
                        </w:rPr>
                        <w:alias w:val="Titel"/>
                        <w:id w:val="7867924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2E74C9" w:rsidRPr="00E451B9">
                          <w:rPr>
                            <w:color w:val="FFFFFF" w:themeColor="background1"/>
                          </w:rPr>
                          <w:t>spielen + experimentieren + erleben</w:t>
                        </w:r>
                      </w:sdtContent>
                    </w:sdt>
                    <w:r w:rsidR="002E74C9" w:rsidRPr="00E451B9">
                      <w:rPr>
                        <w:color w:val="FFFFFF" w:themeColor="background1"/>
                      </w:rPr>
                      <w:t xml:space="preserve"> </w:t>
                    </w:r>
                    <w:r w:rsidR="002E74C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943829" w:rsidRPr="00E451B9">
                      <w:rPr>
                        <w:color w:val="FFFFFF" w:themeColor="background1"/>
                      </w:rPr>
                      <w:tab/>
                    </w:r>
                    <w:r w:rsidR="002E74C9" w:rsidRPr="00E451B9">
                      <w:rPr>
                        <w:color w:val="FFFFFF" w:themeColor="background1"/>
                      </w:rPr>
                      <w:t>PROJEKTBESCHREIBUNG</w:t>
                    </w:r>
                    <w:r w:rsidR="002A2A7B" w:rsidRPr="00E451B9">
                      <w:rPr>
                        <w:color w:val="FFFFFF" w:themeColor="background1"/>
                      </w:rPr>
                      <w:t>:</w:t>
                    </w:r>
                    <w:r w:rsidR="00AF53E6" w:rsidRPr="00E451B9">
                      <w:rPr>
                        <w:color w:val="FFFFFF" w:themeColor="background1"/>
                      </w:rPr>
                      <w:t xml:space="preserve"> </w:t>
                    </w:r>
                    <w:r w:rsidR="00090D9E">
                      <w:rPr>
                        <w:color w:val="FFFFFF" w:themeColor="background1"/>
                      </w:rPr>
                      <w:t>Stockbrot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posOffset>291549</wp:posOffset>
              </wp:positionV>
              <wp:extent cx="7540487" cy="331056"/>
              <wp:effectExtent l="0" t="0" r="381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0487" cy="33105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E74C9" w:rsidRDefault="002E74C9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219" o:spid="_x0000_s1030" type="#_x0000_t202" style="position:absolute;margin-left:0;margin-top:22.95pt;width:593.75pt;height:26.0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" o:allowincell="f" fillcolor="#76923c [2406]" stroked="f">
              <v:textbox inset=",0,,0">
                <w:txbxContent>
                  <w:p w:rsidR="002E74C9" w:rsidRDefault="002E74C9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1AC1"/>
    <w:multiLevelType w:val="hybridMultilevel"/>
    <w:tmpl w:val="1A78F6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1E89"/>
    <w:multiLevelType w:val="hybridMultilevel"/>
    <w:tmpl w:val="5FF6F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84554"/>
    <w:multiLevelType w:val="hybridMultilevel"/>
    <w:tmpl w:val="E2C06738"/>
    <w:lvl w:ilvl="0" w:tplc="4328A49E">
      <w:start w:val="2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44FE2"/>
    <w:multiLevelType w:val="hybridMultilevel"/>
    <w:tmpl w:val="A85A1570"/>
    <w:lvl w:ilvl="0" w:tplc="72A6AF0E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21B0D"/>
    <w:multiLevelType w:val="hybridMultilevel"/>
    <w:tmpl w:val="E392E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62664"/>
    <w:multiLevelType w:val="hybridMultilevel"/>
    <w:tmpl w:val="63E842A8"/>
    <w:lvl w:ilvl="0" w:tplc="4328A49E">
      <w:start w:val="25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00A14"/>
    <w:multiLevelType w:val="hybridMultilevel"/>
    <w:tmpl w:val="D6E0F022"/>
    <w:lvl w:ilvl="0" w:tplc="7B3C367E">
      <w:start w:val="90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F5CA9"/>
    <w:multiLevelType w:val="hybridMultilevel"/>
    <w:tmpl w:val="F31E8322"/>
    <w:lvl w:ilvl="0" w:tplc="C7B630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179FB"/>
    <w:multiLevelType w:val="hybridMultilevel"/>
    <w:tmpl w:val="5C8CD22C"/>
    <w:lvl w:ilvl="0" w:tplc="A42008C2">
      <w:start w:val="9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E159D6"/>
    <w:multiLevelType w:val="hybridMultilevel"/>
    <w:tmpl w:val="711CC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D9E"/>
    <w:rsid w:val="00005747"/>
    <w:rsid w:val="00090D9E"/>
    <w:rsid w:val="001B529A"/>
    <w:rsid w:val="001B62E3"/>
    <w:rsid w:val="002A2A7B"/>
    <w:rsid w:val="002E74C9"/>
    <w:rsid w:val="0030074D"/>
    <w:rsid w:val="00302112"/>
    <w:rsid w:val="003F65A6"/>
    <w:rsid w:val="0060008A"/>
    <w:rsid w:val="00616DAA"/>
    <w:rsid w:val="00683758"/>
    <w:rsid w:val="00723CA5"/>
    <w:rsid w:val="00736229"/>
    <w:rsid w:val="007578DE"/>
    <w:rsid w:val="00766DB2"/>
    <w:rsid w:val="0082438F"/>
    <w:rsid w:val="00863676"/>
    <w:rsid w:val="00943829"/>
    <w:rsid w:val="00967BDC"/>
    <w:rsid w:val="009A0B3B"/>
    <w:rsid w:val="00AF53E6"/>
    <w:rsid w:val="00BD29D2"/>
    <w:rsid w:val="00E451B9"/>
    <w:rsid w:val="00EA6931"/>
    <w:rsid w:val="00EB1078"/>
    <w:rsid w:val="00EB471E"/>
    <w:rsid w:val="00EC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3E082"/>
  <w15:chartTrackingRefBased/>
  <w15:docId w15:val="{A1BE2C85-12D5-4734-B084-902F8269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438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B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74C9"/>
  </w:style>
  <w:style w:type="paragraph" w:styleId="Fuzeile">
    <w:name w:val="footer"/>
    <w:basedOn w:val="Standard"/>
    <w:link w:val="FuzeileZchn"/>
    <w:uiPriority w:val="99"/>
    <w:unhideWhenUsed/>
    <w:rsid w:val="002E7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74C9"/>
  </w:style>
  <w:style w:type="character" w:customStyle="1" w:styleId="berschrift1Zchn">
    <w:name w:val="Überschrift 1 Zchn"/>
    <w:basedOn w:val="Absatz-Standardschriftart"/>
    <w:link w:val="berschrift1"/>
    <w:uiPriority w:val="9"/>
    <w:rsid w:val="009438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382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3829"/>
    <w:rPr>
      <w:rFonts w:eastAsiaTheme="minorEastAsia"/>
      <w:color w:val="5A5A5A" w:themeColor="text1" w:themeTint="A5"/>
      <w:spacing w:val="15"/>
    </w:rPr>
  </w:style>
  <w:style w:type="table" w:styleId="Tabellenraster">
    <w:name w:val="Table Grid"/>
    <w:basedOn w:val="NormaleTabelle"/>
    <w:uiPriority w:val="59"/>
    <w:rsid w:val="00BD2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D2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67B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2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21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SSV1\08-Ferienprogramm\VORLAGEN\V-08-03%20Formulare-Vorlagen\00-2020-01-01-Vorlage%20Projektbeschreib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022EB-6784-4EE0-A1F9-9719D9832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00-2020-01-01-Vorlage Projektbeschreibung</Template>
  <TotalTime>0</TotalTime>
  <Pages>2</Pages>
  <Words>66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spielen + experimentieren + erleben</vt:lpstr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spielen + experimentieren + erleben</dc:title>
  <dc:subject/>
  <dc:creator>Luisa Weiß</dc:creator>
  <cp:keywords/>
  <dc:description/>
  <cp:lastModifiedBy>Luisa Weiß</cp:lastModifiedBy>
  <cp:revision>1</cp:revision>
  <cp:lastPrinted>2020-02-13T13:33:00Z</cp:lastPrinted>
  <dcterms:created xsi:type="dcterms:W3CDTF">2021-03-29T11:32:00Z</dcterms:created>
  <dcterms:modified xsi:type="dcterms:W3CDTF">2021-03-29T11:54:00Z</dcterms:modified>
</cp:coreProperties>
</file>