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CE9B8" w14:textId="2E51A788" w:rsidR="00EB1078" w:rsidRPr="00EB1078" w:rsidRDefault="00EB1078" w:rsidP="00EB1078">
      <w:pPr>
        <w:rPr>
          <w:color w:val="76923C" w:themeColor="accent3" w:themeShade="BF"/>
          <w:sz w:val="44"/>
          <w:szCs w:val="44"/>
        </w:rPr>
      </w:pPr>
      <w:r>
        <w:rPr>
          <w:color w:val="76923C" w:themeColor="accent3" w:themeShade="BF"/>
          <w:sz w:val="44"/>
          <w:szCs w:val="44"/>
        </w:rPr>
        <w:br/>
      </w:r>
      <w:r w:rsidR="00A17681">
        <w:rPr>
          <w:color w:val="76923C" w:themeColor="accent3" w:themeShade="BF"/>
          <w:sz w:val="44"/>
          <w:szCs w:val="44"/>
        </w:rPr>
        <w:t>Lehm-Heu-Skulpturen</w:t>
      </w:r>
    </w:p>
    <w:p w14:paraId="123EFDE8" w14:textId="77777777" w:rsidR="00AF53E6" w:rsidRDefault="009A0B3B" w:rsidP="00EB1078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36195" distB="45720" distL="114300" distR="114300" simplePos="0" relativeHeight="251683840" behindDoc="0" locked="0" layoutInCell="1" allowOverlap="1" wp14:anchorId="7E538314" wp14:editId="64D88F93">
                <wp:simplePos x="0" y="0"/>
                <wp:positionH relativeFrom="margin">
                  <wp:posOffset>-131169</wp:posOffset>
                </wp:positionH>
                <wp:positionV relativeFrom="paragraph">
                  <wp:posOffset>325479</wp:posOffset>
                </wp:positionV>
                <wp:extent cx="5882400" cy="3420000"/>
                <wp:effectExtent l="0" t="0" r="4445" b="9525"/>
                <wp:wrapSquare wrapText="left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400" cy="34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A147" w14:textId="04488F25" w:rsidR="00AF53E6" w:rsidRPr="00AF53E6" w:rsidRDefault="00A17681" w:rsidP="00EB1078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D2805" wp14:editId="61C0F905">
                                  <wp:extent cx="4359028" cy="3533775"/>
                                  <wp:effectExtent l="0" t="0" r="381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4" t="36368" r="47365" b="-4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877" cy="3545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3831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.35pt;margin-top:25.65pt;width:463.2pt;height:269.3pt;z-index:251683840;visibility:visible;mso-wrap-style:square;mso-width-percent:0;mso-height-percent:0;mso-wrap-distance-left:9pt;mso-wrap-distance-top:2.85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" stroked="f">
                <v:textbox>
                  <w:txbxContent>
                    <w:p w14:paraId="5B8FA147" w14:textId="04488F25" w:rsidR="00AF53E6" w:rsidRPr="00AF53E6" w:rsidRDefault="00A17681" w:rsidP="00EB1078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CD2805" wp14:editId="61C0F905">
                            <wp:extent cx="4359028" cy="3533775"/>
                            <wp:effectExtent l="0" t="0" r="381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4" t="36368" r="47365" b="-4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877" cy="3545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14:paraId="57C3967D" w14:textId="7C0E3879" w:rsidR="00EB1078" w:rsidRDefault="00302112" w:rsidP="00AF53E6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08D73D" wp14:editId="65361B05">
                <wp:simplePos x="0" y="0"/>
                <wp:positionH relativeFrom="column">
                  <wp:posOffset>1114535</wp:posOffset>
                </wp:positionH>
                <wp:positionV relativeFrom="paragraph">
                  <wp:posOffset>183267</wp:posOffset>
                </wp:positionV>
                <wp:extent cx="26035" cy="3154017"/>
                <wp:effectExtent l="0" t="0" r="31115" b="27940"/>
                <wp:wrapNone/>
                <wp:docPr id="227" name="Gerader Verbinde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" cy="31540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0BB01" id="Gerader Verbinder 227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.75pt,14.45pt" to="89.8pt,2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" strokecolor="white [3212]"/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1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042"/>
      </w:tblGrid>
      <w:tr w:rsidR="00EB1078" w:rsidRPr="00E451B9" w14:paraId="68DEC98E" w14:textId="77777777" w:rsidTr="00302112">
        <w:trPr>
          <w:trHeight w:val="340"/>
        </w:trPr>
        <w:tc>
          <w:tcPr>
            <w:tcW w:w="1843" w:type="dxa"/>
          </w:tcPr>
          <w:p w14:paraId="05710E28" w14:textId="77777777"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Alter</w:t>
            </w:r>
          </w:p>
        </w:tc>
        <w:tc>
          <w:tcPr>
            <w:tcW w:w="3042" w:type="dxa"/>
          </w:tcPr>
          <w:p w14:paraId="5D38D8B7" w14:textId="77777777"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8</w:t>
            </w:r>
            <w:r>
              <w:rPr>
                <w:color w:val="FFFFFF" w:themeColor="background1"/>
              </w:rPr>
              <w:t xml:space="preserve"> – </w:t>
            </w:r>
            <w:r w:rsidRPr="00E451B9">
              <w:rPr>
                <w:color w:val="FFFFFF" w:themeColor="background1"/>
              </w:rPr>
              <w:t>12 Jahre</w:t>
            </w:r>
          </w:p>
        </w:tc>
      </w:tr>
      <w:tr w:rsidR="00EB1078" w:rsidRPr="00E451B9" w14:paraId="0B84019F" w14:textId="77777777" w:rsidTr="00302112">
        <w:trPr>
          <w:trHeight w:val="340"/>
        </w:trPr>
        <w:tc>
          <w:tcPr>
            <w:tcW w:w="1843" w:type="dxa"/>
          </w:tcPr>
          <w:p w14:paraId="45E74E10" w14:textId="58BD951C" w:rsidR="00EB1078" w:rsidRPr="00E451B9" w:rsidRDefault="00EB1078" w:rsidP="00EB1078">
            <w:pPr>
              <w:rPr>
                <w:color w:val="FFFFFF" w:themeColor="background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7" behindDoc="1" locked="0" layoutInCell="1" allowOverlap="1" wp14:anchorId="67B7832E" wp14:editId="40836493">
                      <wp:simplePos x="0" y="0"/>
                      <wp:positionH relativeFrom="page">
                        <wp:posOffset>-899795</wp:posOffset>
                      </wp:positionH>
                      <wp:positionV relativeFrom="paragraph">
                        <wp:posOffset>-605956</wp:posOffset>
                      </wp:positionV>
                      <wp:extent cx="7591894" cy="3432313"/>
                      <wp:effectExtent l="0" t="0" r="9525" b="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1894" cy="3432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36241" id="Rechteck 2" o:spid="_x0000_s1026" style="position:absolute;margin-left:-70.85pt;margin-top:-47.7pt;width:597.8pt;height:270.25pt;z-index:-251656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" fillcolor="#76923c [2406]" stroked="f" strokeweight="2pt">
                      <w10:wrap anchorx="page"/>
                    </v:rect>
                  </w:pict>
                </mc:Fallback>
              </mc:AlternateContent>
            </w:r>
            <w:r w:rsidRPr="00E451B9">
              <w:rPr>
                <w:color w:val="FFFFFF" w:themeColor="background1"/>
              </w:rPr>
              <w:t>Anzahl</w:t>
            </w:r>
          </w:p>
        </w:tc>
        <w:tc>
          <w:tcPr>
            <w:tcW w:w="3042" w:type="dxa"/>
          </w:tcPr>
          <w:p w14:paraId="55AA90DB" w14:textId="77777777"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10</w:t>
            </w:r>
            <w:r w:rsidR="00302112">
              <w:rPr>
                <w:color w:val="FFFFFF" w:themeColor="background1"/>
              </w:rPr>
              <w:t xml:space="preserve"> Teilnehmende</w:t>
            </w:r>
          </w:p>
        </w:tc>
      </w:tr>
      <w:tr w:rsidR="00EB1078" w:rsidRPr="00E451B9" w14:paraId="3AF8D56C" w14:textId="77777777" w:rsidTr="00302112">
        <w:trPr>
          <w:trHeight w:val="340"/>
        </w:trPr>
        <w:tc>
          <w:tcPr>
            <w:tcW w:w="1843" w:type="dxa"/>
          </w:tcPr>
          <w:p w14:paraId="623EDEFE" w14:textId="77777777"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Zeitumfang</w:t>
            </w:r>
          </w:p>
        </w:tc>
        <w:tc>
          <w:tcPr>
            <w:tcW w:w="3042" w:type="dxa"/>
          </w:tcPr>
          <w:p w14:paraId="20FD92E3" w14:textId="77777777"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90 min</w:t>
            </w:r>
          </w:p>
        </w:tc>
      </w:tr>
      <w:tr w:rsidR="00EB1078" w:rsidRPr="00E451B9" w14:paraId="53B1C21A" w14:textId="77777777" w:rsidTr="00302112">
        <w:trPr>
          <w:trHeight w:val="340"/>
        </w:trPr>
        <w:tc>
          <w:tcPr>
            <w:tcW w:w="1843" w:type="dxa"/>
          </w:tcPr>
          <w:p w14:paraId="77206A98" w14:textId="77777777"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Ansprechpartner</w:t>
            </w:r>
          </w:p>
        </w:tc>
        <w:tc>
          <w:tcPr>
            <w:tcW w:w="3042" w:type="dxa"/>
          </w:tcPr>
          <w:p w14:paraId="31A64BAC" w14:textId="77777777"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Sebastian Kaltenbach</w:t>
            </w:r>
          </w:p>
        </w:tc>
      </w:tr>
    </w:tbl>
    <w:p w14:paraId="65703742" w14:textId="77777777" w:rsidR="00EB471E" w:rsidRPr="00AF53E6" w:rsidRDefault="00EB1078" w:rsidP="00EB1078">
      <w:pPr>
        <w:tabs>
          <w:tab w:val="left" w:pos="981"/>
        </w:tabs>
      </w:pPr>
      <w:r>
        <w:tab/>
      </w:r>
    </w:p>
    <w:p w14:paraId="1D04DAB0" w14:textId="77777777" w:rsidR="00943829" w:rsidRDefault="00943829" w:rsidP="00943829"/>
    <w:p w14:paraId="5E464124" w14:textId="77777777" w:rsidR="00AF53E6" w:rsidRDefault="00AF53E6" w:rsidP="00967BDC">
      <w:pPr>
        <w:pStyle w:val="berschrift2"/>
      </w:pPr>
    </w:p>
    <w:p w14:paraId="483DEC8D" w14:textId="77777777" w:rsidR="00AF53E6" w:rsidRDefault="00EB1078" w:rsidP="00967BDC">
      <w:pPr>
        <w:pStyle w:val="berschrift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7D02E14" wp14:editId="58846EA9">
                <wp:simplePos x="0" y="0"/>
                <wp:positionH relativeFrom="column">
                  <wp:posOffset>1042587</wp:posOffset>
                </wp:positionH>
                <wp:positionV relativeFrom="paragraph">
                  <wp:posOffset>271145</wp:posOffset>
                </wp:positionV>
                <wp:extent cx="4876800" cy="1960880"/>
                <wp:effectExtent l="0" t="0" r="0" b="127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9608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845BC" w14:textId="77777777" w:rsidR="009A0B3B" w:rsidRPr="009A0B3B" w:rsidRDefault="009A0B3B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 w:rsidRPr="009A0B3B">
                              <w:rPr>
                                <w:color w:val="FFFFFF" w:themeColor="background1"/>
                              </w:rPr>
                              <w:t>Tisch mit Plane</w:t>
                            </w:r>
                          </w:p>
                          <w:p w14:paraId="7BA83E05" w14:textId="77777777" w:rsidR="009A0B3B" w:rsidRPr="009A0B3B" w:rsidRDefault="009A0B3B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 w:rsidRPr="009A0B3B">
                              <w:rPr>
                                <w:color w:val="FFFFFF" w:themeColor="background1"/>
                              </w:rPr>
                              <w:t>Lehm</w:t>
                            </w:r>
                          </w:p>
                          <w:p w14:paraId="0060486C" w14:textId="77777777" w:rsidR="009A0B3B" w:rsidRPr="009A0B3B" w:rsidRDefault="009A0B3B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 w:rsidRPr="009A0B3B">
                              <w:rPr>
                                <w:color w:val="FFFFFF" w:themeColor="background1"/>
                              </w:rPr>
                              <w:t>Heu</w:t>
                            </w:r>
                          </w:p>
                          <w:p w14:paraId="55DBAAE9" w14:textId="5CF6BA22" w:rsidR="00AE34C8" w:rsidRDefault="00AE34C8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Wasser</w:t>
                            </w:r>
                          </w:p>
                          <w:p w14:paraId="08C6FB6E" w14:textId="4D086370" w:rsidR="009A0B3B" w:rsidRDefault="009A0B3B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 w:rsidRPr="009A0B3B">
                              <w:rPr>
                                <w:color w:val="FFFFFF" w:themeColor="background1"/>
                              </w:rPr>
                              <w:t>Kalksteine mit rauer Oberfläche</w:t>
                            </w:r>
                            <w:r w:rsidR="00A17681">
                              <w:rPr>
                                <w:color w:val="FFFFFF" w:themeColor="background1"/>
                              </w:rPr>
                              <w:t xml:space="preserve"> (nicht zu schwer, wegen </w:t>
                            </w:r>
                            <w:r w:rsidR="0086205A">
                              <w:rPr>
                                <w:color w:val="FFFFFF" w:themeColor="background1"/>
                              </w:rPr>
                              <w:t>Verletzungsgefahr</w:t>
                            </w:r>
                            <w:r w:rsidR="00A1768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86205A">
                              <w:rPr>
                                <w:color w:val="FFFFFF" w:themeColor="background1"/>
                              </w:rPr>
                              <w:t>durch Fallen auf Füße)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02E1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2.1pt;margin-top:21.35pt;width:384pt;height:15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" fillcolor="#76923c [2406]" stroked="f">
                <v:textbox>
                  <w:txbxContent>
                    <w:p w14:paraId="7C4845BC" w14:textId="77777777" w:rsidR="009A0B3B" w:rsidRPr="009A0B3B" w:rsidRDefault="009A0B3B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 w:rsidRPr="009A0B3B">
                        <w:rPr>
                          <w:color w:val="FFFFFF" w:themeColor="background1"/>
                        </w:rPr>
                        <w:t>Tisch mit Plane</w:t>
                      </w:r>
                    </w:p>
                    <w:p w14:paraId="7BA83E05" w14:textId="77777777" w:rsidR="009A0B3B" w:rsidRPr="009A0B3B" w:rsidRDefault="009A0B3B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 w:rsidRPr="009A0B3B">
                        <w:rPr>
                          <w:color w:val="FFFFFF" w:themeColor="background1"/>
                        </w:rPr>
                        <w:t>Lehm</w:t>
                      </w:r>
                    </w:p>
                    <w:p w14:paraId="0060486C" w14:textId="77777777" w:rsidR="009A0B3B" w:rsidRPr="009A0B3B" w:rsidRDefault="009A0B3B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 w:rsidRPr="009A0B3B">
                        <w:rPr>
                          <w:color w:val="FFFFFF" w:themeColor="background1"/>
                        </w:rPr>
                        <w:t>Heu</w:t>
                      </w:r>
                    </w:p>
                    <w:p w14:paraId="55DBAAE9" w14:textId="5CF6BA22" w:rsidR="00AE34C8" w:rsidRDefault="00AE34C8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Wasser</w:t>
                      </w:r>
                    </w:p>
                    <w:p w14:paraId="08C6FB6E" w14:textId="4D086370" w:rsidR="009A0B3B" w:rsidRDefault="009A0B3B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 w:rsidRPr="009A0B3B">
                        <w:rPr>
                          <w:color w:val="FFFFFF" w:themeColor="background1"/>
                        </w:rPr>
                        <w:t>Kalksteine mit rauer Oberfläche</w:t>
                      </w:r>
                      <w:r w:rsidR="00A17681">
                        <w:rPr>
                          <w:color w:val="FFFFFF" w:themeColor="background1"/>
                        </w:rPr>
                        <w:t xml:space="preserve"> (nicht zu schwer, wegen </w:t>
                      </w:r>
                      <w:r w:rsidR="0086205A">
                        <w:rPr>
                          <w:color w:val="FFFFFF" w:themeColor="background1"/>
                        </w:rPr>
                        <w:t>Verletzungsgefahr</w:t>
                      </w:r>
                      <w:r w:rsidR="00A17681">
                        <w:rPr>
                          <w:color w:val="FFFFFF" w:themeColor="background1"/>
                        </w:rPr>
                        <w:t xml:space="preserve"> </w:t>
                      </w:r>
                      <w:r w:rsidR="0086205A">
                        <w:rPr>
                          <w:color w:val="FFFFFF" w:themeColor="background1"/>
                        </w:rPr>
                        <w:t>durch Fallen auf Füße)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51B9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96287A" wp14:editId="29F5C985">
                <wp:simplePos x="0" y="0"/>
                <wp:positionH relativeFrom="margin">
                  <wp:posOffset>-35477</wp:posOffset>
                </wp:positionH>
                <wp:positionV relativeFrom="paragraph">
                  <wp:posOffset>266700</wp:posOffset>
                </wp:positionV>
                <wp:extent cx="1073150" cy="370840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708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D8C8C" w14:textId="77777777" w:rsidR="00E451B9" w:rsidRPr="009A0B3B" w:rsidRDefault="00E451B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A0B3B">
                              <w:rPr>
                                <w:color w:val="FFFFFF" w:themeColor="background1"/>
                              </w:rPr>
                              <w:t>Materialien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6287A" id="_x0000_s1028" type="#_x0000_t202" style="position:absolute;margin-left:-2.8pt;margin-top:21pt;width:84.5pt;height:29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" fillcolor="#76923c [2406]" stroked="f">
                <v:textbox>
                  <w:txbxContent>
                    <w:p w14:paraId="303D8C8C" w14:textId="77777777" w:rsidR="00E451B9" w:rsidRPr="009A0B3B" w:rsidRDefault="00E451B9">
                      <w:pPr>
                        <w:rPr>
                          <w:color w:val="FFFFFF" w:themeColor="background1"/>
                        </w:rPr>
                      </w:pPr>
                      <w:r w:rsidRPr="009A0B3B">
                        <w:rPr>
                          <w:color w:val="FFFFFF" w:themeColor="background1"/>
                        </w:rPr>
                        <w:t>Materialien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A8BB56" w14:textId="77777777" w:rsidR="00EB1078" w:rsidRDefault="00EB1078" w:rsidP="00E451B9">
      <w:pPr>
        <w:tabs>
          <w:tab w:val="left" w:pos="1843"/>
        </w:tabs>
        <w:rPr>
          <w:color w:val="FFFFFF" w:themeColor="background1"/>
        </w:rPr>
      </w:pPr>
    </w:p>
    <w:p w14:paraId="06278B1E" w14:textId="77777777" w:rsidR="00EB1078" w:rsidRDefault="00EB1078" w:rsidP="00EB471E">
      <w:pPr>
        <w:pStyle w:val="berschrift2"/>
        <w:rPr>
          <w:color w:val="76923C" w:themeColor="accent3" w:themeShade="BF"/>
        </w:rPr>
      </w:pPr>
    </w:p>
    <w:p w14:paraId="3610AC34" w14:textId="77777777" w:rsidR="00EB1078" w:rsidRDefault="00EB1078" w:rsidP="00EB1078"/>
    <w:p w14:paraId="38AB2A79" w14:textId="77777777" w:rsidR="00EB1078" w:rsidRDefault="00EB1078" w:rsidP="00EB1078"/>
    <w:p w14:paraId="198926CC" w14:textId="77777777" w:rsidR="00EB1078" w:rsidRDefault="00EB1078" w:rsidP="00EB1078"/>
    <w:p w14:paraId="3DA2147C" w14:textId="77777777" w:rsidR="00EB1078" w:rsidRDefault="00EB1078" w:rsidP="00EB1078"/>
    <w:p w14:paraId="0DF8B19E" w14:textId="77777777" w:rsidR="00EB471E" w:rsidRPr="00EB1078" w:rsidRDefault="0082438F" w:rsidP="00AE34C8">
      <w:pPr>
        <w:keepNext/>
        <w:keepLines/>
        <w:rPr>
          <w:color w:val="76923C" w:themeColor="accent3" w:themeShade="BF"/>
          <w:sz w:val="28"/>
          <w:szCs w:val="28"/>
        </w:rPr>
      </w:pPr>
      <w:r w:rsidRPr="00EB1078">
        <w:rPr>
          <w:color w:val="76923C" w:themeColor="accent3" w:themeShade="BF"/>
          <w:sz w:val="28"/>
          <w:szCs w:val="28"/>
        </w:rPr>
        <w:lastRenderedPageBreak/>
        <w:t>Arbeitsschritte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6"/>
        <w:gridCol w:w="4626"/>
      </w:tblGrid>
      <w:tr w:rsidR="0082438F" w14:paraId="124CBB8A" w14:textId="77777777" w:rsidTr="00005747">
        <w:trPr>
          <w:trHeight w:val="3402"/>
        </w:trPr>
        <w:tc>
          <w:tcPr>
            <w:tcW w:w="4436" w:type="dxa"/>
          </w:tcPr>
          <w:p w14:paraId="7FFCD691" w14:textId="70B214E4" w:rsidR="00634898" w:rsidRDefault="00634898" w:rsidP="00AE34C8">
            <w:pPr>
              <w:keepNext/>
              <w:keepLines/>
            </w:pPr>
            <w:r>
              <w:t xml:space="preserve">1. </w:t>
            </w:r>
            <w:r w:rsidR="0086205A">
              <w:t>Gemeinsames Schaffen der Bausubstanz</w:t>
            </w:r>
          </w:p>
          <w:p w14:paraId="7AD85075" w14:textId="77777777" w:rsidR="00634898" w:rsidRDefault="00634898" w:rsidP="00AE34C8">
            <w:pPr>
              <w:keepNext/>
              <w:keepLines/>
            </w:pPr>
          </w:p>
          <w:p w14:paraId="5A9FC671" w14:textId="082BAD4F" w:rsidR="0086205A" w:rsidRDefault="0086205A" w:rsidP="00AE34C8">
            <w:pPr>
              <w:keepNext/>
              <w:keepLines/>
            </w:pPr>
            <w:r>
              <w:t>- Lehmklumpen mit Spaten zerkleinern</w:t>
            </w:r>
          </w:p>
          <w:p w14:paraId="0EA46880" w14:textId="79D54726" w:rsidR="0086205A" w:rsidRDefault="0086205A" w:rsidP="00AE34C8">
            <w:pPr>
              <w:keepNext/>
              <w:keepLines/>
            </w:pPr>
            <w:r>
              <w:t>- Wasser zugeben</w:t>
            </w:r>
          </w:p>
          <w:p w14:paraId="63671DCA" w14:textId="77777777" w:rsidR="00634898" w:rsidRDefault="0086205A" w:rsidP="00AE34C8">
            <w:pPr>
              <w:keepNext/>
              <w:keepLines/>
            </w:pPr>
            <w:r>
              <w:t>- Kontakt zum M</w:t>
            </w:r>
            <w:r w:rsidR="00634898">
              <w:t>a</w:t>
            </w:r>
            <w:r>
              <w:t xml:space="preserve">terial „bereiten“ </w:t>
            </w:r>
          </w:p>
          <w:p w14:paraId="0617834E" w14:textId="26742B80" w:rsidR="0086205A" w:rsidRDefault="00634898" w:rsidP="00AE34C8">
            <w:pPr>
              <w:keepNext/>
              <w:keepLines/>
              <w:ind w:left="37"/>
            </w:pPr>
            <w:proofErr w:type="gramStart"/>
            <w:r>
              <w:t>( ggf.</w:t>
            </w:r>
            <w:proofErr w:type="gramEnd"/>
            <w:r>
              <w:t xml:space="preserve"> langsames Heranführen ans Material) H</w:t>
            </w:r>
            <w:r w:rsidR="0086205A">
              <w:t>ände „schmutzig“ machen</w:t>
            </w:r>
          </w:p>
          <w:p w14:paraId="5A1E9D6E" w14:textId="226EC8E8" w:rsidR="0086205A" w:rsidRDefault="0086205A" w:rsidP="00AE34C8">
            <w:pPr>
              <w:keepNext/>
              <w:keepLines/>
            </w:pPr>
            <w:r>
              <w:t>- mit Heu vermischen / „kneten“ bis eine feste knetbare Masse entsteht</w:t>
            </w:r>
          </w:p>
          <w:p w14:paraId="0F1E338B" w14:textId="77AC76ED" w:rsidR="00634898" w:rsidRDefault="00634898" w:rsidP="00AE34C8">
            <w:pPr>
              <w:keepNext/>
              <w:keepLines/>
            </w:pPr>
            <w:r>
              <w:t>- Wie fühlt es sich an?</w:t>
            </w:r>
          </w:p>
          <w:p w14:paraId="5A7AB39E" w14:textId="77777777" w:rsidR="0082438F" w:rsidRDefault="0082438F" w:rsidP="00AE34C8">
            <w:pPr>
              <w:keepNext/>
              <w:keepLines/>
            </w:pPr>
          </w:p>
        </w:tc>
        <w:tc>
          <w:tcPr>
            <w:tcW w:w="4626" w:type="dxa"/>
          </w:tcPr>
          <w:p w14:paraId="304997AE" w14:textId="77777777" w:rsidR="0082438F" w:rsidRDefault="0082438F" w:rsidP="00AE34C8">
            <w:pPr>
              <w:keepNext/>
              <w:keepLines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3BE7754" wp14:editId="7CF4BA0A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6350</wp:posOffset>
                      </wp:positionV>
                      <wp:extent cx="2781300" cy="2027555"/>
                      <wp:effectExtent l="0" t="0" r="0" b="0"/>
                      <wp:wrapSquare wrapText="bothSides"/>
                      <wp:docPr id="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0" cy="2027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FBF2D" w14:textId="4808FED4" w:rsidR="0082438F" w:rsidRDefault="008243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E7754" id="_x0000_s1029" type="#_x0000_t202" style="position:absolute;margin-left:5.15pt;margin-top:.5pt;width:219pt;height:15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" stroked="f">
                      <v:textbox>
                        <w:txbxContent>
                          <w:p w14:paraId="3FAFBF2D" w14:textId="4808FED4" w:rsidR="0082438F" w:rsidRDefault="0082438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A2A7B" w14:paraId="338B1B85" w14:textId="77777777" w:rsidTr="00005747">
        <w:trPr>
          <w:trHeight w:val="3402"/>
        </w:trPr>
        <w:tc>
          <w:tcPr>
            <w:tcW w:w="4436" w:type="dxa"/>
          </w:tcPr>
          <w:p w14:paraId="62B45DC3" w14:textId="602C6534" w:rsidR="00EB471E" w:rsidRDefault="002A2A7B" w:rsidP="00EB471E">
            <w:r>
              <w:t>2.</w:t>
            </w:r>
            <w:r w:rsidR="00634898">
              <w:t xml:space="preserve"> Stein auswählen</w:t>
            </w:r>
          </w:p>
          <w:p w14:paraId="2233682A" w14:textId="292FD8CB" w:rsidR="00634898" w:rsidRDefault="00634898" w:rsidP="00EB471E"/>
          <w:p w14:paraId="2B9CACCE" w14:textId="78991695" w:rsidR="00634898" w:rsidRDefault="00634898" w:rsidP="00634898">
            <w:r>
              <w:t>- Stein betrachten und berühren, um ggf. die mit dem Stein verbundene Form / Figur zu erkennen</w:t>
            </w:r>
          </w:p>
          <w:p w14:paraId="3C7DEF89" w14:textId="77777777" w:rsidR="002A2A7B" w:rsidRDefault="002A2A7B" w:rsidP="006777C6"/>
        </w:tc>
        <w:tc>
          <w:tcPr>
            <w:tcW w:w="4626" w:type="dxa"/>
          </w:tcPr>
          <w:p w14:paraId="465B319D" w14:textId="77777777" w:rsidR="002A2A7B" w:rsidRDefault="002A2A7B" w:rsidP="006777C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391FA62" wp14:editId="223F590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6350</wp:posOffset>
                      </wp:positionV>
                      <wp:extent cx="2781300" cy="2027555"/>
                      <wp:effectExtent l="0" t="0" r="0" b="0"/>
                      <wp:wrapSquare wrapText="bothSides"/>
                      <wp:docPr id="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0" cy="2027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F926AD" w14:textId="3EF26981" w:rsidR="002A2A7B" w:rsidRDefault="00BA5E70" w:rsidP="002A2A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D7F93C" wp14:editId="11A3409C">
                                        <wp:extent cx="2541905" cy="1927225"/>
                                        <wp:effectExtent l="0" t="0" r="0" b="0"/>
                                        <wp:docPr id="9" name="Grafik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lum bright="2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1329" t="4877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1905" cy="192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1FA62" id="_x0000_s1030" type="#_x0000_t202" style="position:absolute;margin-left:5.15pt;margin-top:.5pt;width:219pt;height:159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" stroked="f">
                      <v:textbox>
                        <w:txbxContent>
                          <w:p w14:paraId="19F926AD" w14:textId="3EF26981" w:rsidR="002A2A7B" w:rsidRDefault="00BA5E70" w:rsidP="002A2A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7F93C" wp14:editId="11A3409C">
                                  <wp:extent cx="2541905" cy="1927225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329" t="487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905" cy="192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A2A7B" w14:paraId="018292A0" w14:textId="77777777" w:rsidTr="00005747">
        <w:trPr>
          <w:trHeight w:val="3402"/>
        </w:trPr>
        <w:tc>
          <w:tcPr>
            <w:tcW w:w="4436" w:type="dxa"/>
          </w:tcPr>
          <w:p w14:paraId="0F47E54E" w14:textId="7C0BEC9D" w:rsidR="002A2A7B" w:rsidRDefault="002A2A7B" w:rsidP="006777C6"/>
        </w:tc>
        <w:tc>
          <w:tcPr>
            <w:tcW w:w="4626" w:type="dxa"/>
          </w:tcPr>
          <w:p w14:paraId="54349D47" w14:textId="77777777" w:rsidR="002A2A7B" w:rsidRDefault="002A2A7B" w:rsidP="006777C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347D3DC" wp14:editId="25978919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6350</wp:posOffset>
                      </wp:positionV>
                      <wp:extent cx="2781300" cy="2027555"/>
                      <wp:effectExtent l="0" t="0" r="0" b="0"/>
                      <wp:wrapSquare wrapText="bothSides"/>
                      <wp:docPr id="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0" cy="2027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F2D34C" w14:textId="70813825" w:rsidR="002A2A7B" w:rsidRDefault="002A2A7B" w:rsidP="002A2A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7D3DC" id="_x0000_s1031" type="#_x0000_t202" style="position:absolute;margin-left:5.15pt;margin-top:.5pt;width:219pt;height:159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" stroked="f">
                      <v:textbox>
                        <w:txbxContent>
                          <w:p w14:paraId="63F2D34C" w14:textId="70813825" w:rsidR="002A2A7B" w:rsidRDefault="002A2A7B" w:rsidP="002A2A7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93FB1D6" w14:textId="77777777" w:rsidR="0082438F" w:rsidRDefault="0082438F" w:rsidP="00943829"/>
    <w:p w14:paraId="6B960A93" w14:textId="77777777" w:rsidR="003F65A6" w:rsidRDefault="003F65A6" w:rsidP="00943829"/>
    <w:p w14:paraId="762098B5" w14:textId="77777777" w:rsidR="003F65A6" w:rsidRDefault="003F65A6" w:rsidP="00943829"/>
    <w:p w14:paraId="5B8F3E2E" w14:textId="77777777" w:rsidR="003F65A6" w:rsidRDefault="003F65A6" w:rsidP="00943829"/>
    <w:p w14:paraId="2151503E" w14:textId="77777777" w:rsidR="00EB471E" w:rsidRDefault="00EB471E" w:rsidP="00943829"/>
    <w:p w14:paraId="478012B8" w14:textId="77777777" w:rsidR="00EB1078" w:rsidRDefault="00EB1078" w:rsidP="00943829"/>
    <w:p w14:paraId="175AFF87" w14:textId="77777777" w:rsidR="003F65A6" w:rsidRPr="00EB1078" w:rsidRDefault="002A2A7B" w:rsidP="003F65A6">
      <w:pPr>
        <w:rPr>
          <w:color w:val="76923C" w:themeColor="accent3" w:themeShade="BF"/>
          <w:sz w:val="28"/>
          <w:szCs w:val="28"/>
        </w:rPr>
      </w:pPr>
      <w:r w:rsidRPr="00EB1078">
        <w:rPr>
          <w:color w:val="76923C" w:themeColor="accent3" w:themeShade="BF"/>
          <w:sz w:val="28"/>
          <w:szCs w:val="28"/>
        </w:rPr>
        <w:lastRenderedPageBreak/>
        <w:t>Bilder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2A2A7B" w14:paraId="6716BCF1" w14:textId="77777777" w:rsidTr="0030074D">
        <w:trPr>
          <w:trHeight w:val="2268"/>
        </w:trPr>
        <w:tc>
          <w:tcPr>
            <w:tcW w:w="4536" w:type="dxa"/>
          </w:tcPr>
          <w:p w14:paraId="190999FD" w14:textId="77777777" w:rsidR="002A2A7B" w:rsidRDefault="002A2A7B" w:rsidP="006777C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1734665" wp14:editId="7E606103">
                      <wp:simplePos x="0" y="0"/>
                      <wp:positionH relativeFrom="column">
                        <wp:posOffset>-65322</wp:posOffset>
                      </wp:positionH>
                      <wp:positionV relativeFrom="paragraph">
                        <wp:posOffset>4003</wp:posOffset>
                      </wp:positionV>
                      <wp:extent cx="2716530" cy="2027555"/>
                      <wp:effectExtent l="0" t="0" r="7620" b="0"/>
                      <wp:wrapSquare wrapText="bothSides"/>
                      <wp:docPr id="202" name="Textfeld 2" title="Bil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530" cy="2027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B93252" w14:textId="1C741AF9" w:rsidR="002A2A7B" w:rsidRDefault="00BA5E7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3C0338" wp14:editId="77486621">
                                        <wp:extent cx="2381250" cy="2545648"/>
                                        <wp:effectExtent l="0" t="0" r="0" b="7620"/>
                                        <wp:docPr id="19" name="Grafik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lum bright="2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-1712" r="3646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195" cy="25733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34665" id="_x0000_s1032" type="#_x0000_t202" alt="Titel: Bild" style="position:absolute;margin-left:-5.15pt;margin-top:.3pt;width:213.9pt;height:159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" stroked="f">
                      <v:textbox>
                        <w:txbxContent>
                          <w:p w14:paraId="39B93252" w14:textId="1C741AF9" w:rsidR="002A2A7B" w:rsidRDefault="00BA5E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C0338" wp14:editId="77486621">
                                  <wp:extent cx="2381250" cy="2545648"/>
                                  <wp:effectExtent l="0" t="0" r="0" b="762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712" r="364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195" cy="2573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26" w:type="dxa"/>
          </w:tcPr>
          <w:p w14:paraId="20653E60" w14:textId="77777777" w:rsidR="002A2A7B" w:rsidRDefault="002A2A7B" w:rsidP="006777C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5276A580" wp14:editId="2CB8119E">
                      <wp:simplePos x="0" y="0"/>
                      <wp:positionH relativeFrom="column">
                        <wp:posOffset>78270</wp:posOffset>
                      </wp:positionH>
                      <wp:positionV relativeFrom="paragraph">
                        <wp:posOffset>4003</wp:posOffset>
                      </wp:positionV>
                      <wp:extent cx="2701787" cy="2027555"/>
                      <wp:effectExtent l="0" t="0" r="3810" b="0"/>
                      <wp:wrapSquare wrapText="bothSides"/>
                      <wp:docPr id="1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1787" cy="2027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81172" w14:textId="123EECEF" w:rsidR="002A2A7B" w:rsidRDefault="00BA5E70" w:rsidP="002A2A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C3E667" wp14:editId="45C27B89">
                                        <wp:extent cx="2057400" cy="2197118"/>
                                        <wp:effectExtent l="0" t="0" r="0" b="0"/>
                                        <wp:docPr id="20" name="Grafik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lum bright="40000" contrast="-1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723" t="2617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9464" cy="2199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6A580" id="_x0000_s1033" type="#_x0000_t202" style="position:absolute;margin-left:6.15pt;margin-top:.3pt;width:212.75pt;height:159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" stroked="f">
                      <v:textbox>
                        <w:txbxContent>
                          <w:p w14:paraId="05781172" w14:textId="123EECEF" w:rsidR="002A2A7B" w:rsidRDefault="00BA5E70" w:rsidP="002A2A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3E667" wp14:editId="45C27B89">
                                  <wp:extent cx="2057400" cy="2197118"/>
                                  <wp:effectExtent l="0" t="0" r="0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40000" contrast="-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723" t="261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464" cy="2199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A2A7B" w14:paraId="349EE190" w14:textId="77777777" w:rsidTr="0030074D">
        <w:trPr>
          <w:trHeight w:val="2268"/>
        </w:trPr>
        <w:tc>
          <w:tcPr>
            <w:tcW w:w="4536" w:type="dxa"/>
          </w:tcPr>
          <w:p w14:paraId="6E5B621C" w14:textId="77777777" w:rsidR="002A2A7B" w:rsidRDefault="002A2A7B" w:rsidP="006777C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2C88A661" wp14:editId="116391C3">
                      <wp:simplePos x="0" y="0"/>
                      <wp:positionH relativeFrom="column">
                        <wp:posOffset>-65322</wp:posOffset>
                      </wp:positionH>
                      <wp:positionV relativeFrom="paragraph">
                        <wp:posOffset>4003</wp:posOffset>
                      </wp:positionV>
                      <wp:extent cx="2716530" cy="2027555"/>
                      <wp:effectExtent l="0" t="0" r="7620" b="0"/>
                      <wp:wrapSquare wrapText="bothSides"/>
                      <wp:docPr id="204" name="Textfeld 2" title="Bil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530" cy="2027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6CBB9" w14:textId="694FC908" w:rsidR="002A2A7B" w:rsidRDefault="00BA5E70" w:rsidP="002A2A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602F07" wp14:editId="0BBA4942">
                                        <wp:extent cx="2524760" cy="1069340"/>
                                        <wp:effectExtent l="0" t="0" r="8890" b="0"/>
                                        <wp:docPr id="21" name="Grafik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lum bright="2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4760" cy="1069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8A661" id="_x0000_s1034" type="#_x0000_t202" alt="Titel: Bild" style="position:absolute;margin-left:-5.15pt;margin-top:.3pt;width:213.9pt;height:159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" stroked="f">
                      <v:textbox>
                        <w:txbxContent>
                          <w:p w14:paraId="7E46CBB9" w14:textId="694FC908" w:rsidR="002A2A7B" w:rsidRDefault="00BA5E70" w:rsidP="002A2A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602F07" wp14:editId="0BBA4942">
                                  <wp:extent cx="2524760" cy="1069340"/>
                                  <wp:effectExtent l="0" t="0" r="889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760" cy="1069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26" w:type="dxa"/>
          </w:tcPr>
          <w:p w14:paraId="42CFAFFA" w14:textId="77777777" w:rsidR="002A2A7B" w:rsidRDefault="002A2A7B" w:rsidP="006777C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3DB93FF" wp14:editId="09C97349">
                      <wp:simplePos x="0" y="0"/>
                      <wp:positionH relativeFrom="column">
                        <wp:posOffset>78270</wp:posOffset>
                      </wp:positionH>
                      <wp:positionV relativeFrom="paragraph">
                        <wp:posOffset>4003</wp:posOffset>
                      </wp:positionV>
                      <wp:extent cx="2701787" cy="2027555"/>
                      <wp:effectExtent l="0" t="0" r="3810" b="0"/>
                      <wp:wrapSquare wrapText="bothSides"/>
                      <wp:docPr id="20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1787" cy="2027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2B2D2" w14:textId="13D01093" w:rsidR="002A2A7B" w:rsidRDefault="00BA5E70" w:rsidP="002A2A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7AC417" wp14:editId="20CE36DA">
                                        <wp:extent cx="2509520" cy="1902460"/>
                                        <wp:effectExtent l="0" t="0" r="5080" b="2540"/>
                                        <wp:docPr id="23" name="Grafik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lum bright="2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1329" t="4877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09520" cy="1902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B93FF" id="_x0000_s1035" type="#_x0000_t202" style="position:absolute;margin-left:6.15pt;margin-top:.3pt;width:212.75pt;height:159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" stroked="f">
                      <v:textbox>
                        <w:txbxContent>
                          <w:p w14:paraId="61B2B2D2" w14:textId="13D01093" w:rsidR="002A2A7B" w:rsidRDefault="00BA5E70" w:rsidP="002A2A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AC417" wp14:editId="20CE36DA">
                                  <wp:extent cx="2509520" cy="1902460"/>
                                  <wp:effectExtent l="0" t="0" r="5080" b="2540"/>
                                  <wp:docPr id="23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329" t="487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520" cy="190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A2A7B" w14:paraId="3315F039" w14:textId="77777777" w:rsidTr="0030074D">
        <w:trPr>
          <w:trHeight w:val="2268"/>
        </w:trPr>
        <w:tc>
          <w:tcPr>
            <w:tcW w:w="4536" w:type="dxa"/>
          </w:tcPr>
          <w:p w14:paraId="4E401FB0" w14:textId="524DF5B0" w:rsidR="002A2A7B" w:rsidRDefault="002A2A7B" w:rsidP="006777C6"/>
        </w:tc>
        <w:tc>
          <w:tcPr>
            <w:tcW w:w="4526" w:type="dxa"/>
          </w:tcPr>
          <w:p w14:paraId="0D0C7CA1" w14:textId="77777777" w:rsidR="002A2A7B" w:rsidRDefault="002A2A7B" w:rsidP="006777C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55055A0" wp14:editId="55F1D2A2">
                      <wp:simplePos x="0" y="0"/>
                      <wp:positionH relativeFrom="column">
                        <wp:posOffset>78270</wp:posOffset>
                      </wp:positionH>
                      <wp:positionV relativeFrom="paragraph">
                        <wp:posOffset>4003</wp:posOffset>
                      </wp:positionV>
                      <wp:extent cx="2701787" cy="2027555"/>
                      <wp:effectExtent l="0" t="0" r="3810" b="0"/>
                      <wp:wrapSquare wrapText="bothSides"/>
                      <wp:docPr id="2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1787" cy="2027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B8F24" w14:textId="77777777" w:rsidR="002A2A7B" w:rsidRDefault="002A2A7B" w:rsidP="002A2A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055A0" id="_x0000_s1036" type="#_x0000_t202" style="position:absolute;margin-left:6.15pt;margin-top:.3pt;width:212.75pt;height:159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" stroked="f">
                      <v:textbox>
                        <w:txbxContent>
                          <w:p w14:paraId="2B6B8F24" w14:textId="77777777" w:rsidR="002A2A7B" w:rsidRDefault="002A2A7B" w:rsidP="002A2A7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BAD9C56" w14:textId="77777777" w:rsidR="002A2A7B" w:rsidRPr="00943829" w:rsidRDefault="002A2A7B" w:rsidP="00943829"/>
    <w:sectPr w:rsidR="002A2A7B" w:rsidRPr="00943829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2A188" w14:textId="77777777" w:rsidR="00A17681" w:rsidRDefault="00A17681" w:rsidP="002E74C9">
      <w:pPr>
        <w:spacing w:after="0" w:line="240" w:lineRule="auto"/>
      </w:pPr>
      <w:r>
        <w:separator/>
      </w:r>
    </w:p>
  </w:endnote>
  <w:endnote w:type="continuationSeparator" w:id="0">
    <w:p w14:paraId="6E5073B4" w14:textId="77777777" w:rsidR="00A17681" w:rsidRDefault="00A17681" w:rsidP="002E7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E7926" w14:textId="77777777" w:rsidR="00943829" w:rsidRDefault="00943829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A5BB15D" wp14:editId="4AAFF67B">
              <wp:simplePos x="0" y="0"/>
              <wp:positionH relativeFrom="column">
                <wp:posOffset>4187438</wp:posOffset>
              </wp:positionH>
              <wp:positionV relativeFrom="paragraph">
                <wp:posOffset>-120015</wp:posOffset>
              </wp:positionV>
              <wp:extent cx="2360930" cy="648970"/>
              <wp:effectExtent l="0" t="0" r="63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48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5BC905" w14:textId="77777777" w:rsidR="00943829" w:rsidRDefault="0094382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42B827" wp14:editId="219F88CF">
                                <wp:extent cx="2112010" cy="405008"/>
                                <wp:effectExtent l="0" t="0" r="254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12010" cy="4050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5BB15D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29.7pt;margin-top:-9.45pt;width:185.9pt;height:51.1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" stroked="f">
              <v:textbox>
                <w:txbxContent>
                  <w:p w14:paraId="655BC905" w14:textId="77777777" w:rsidR="00943829" w:rsidRDefault="00943829">
                    <w:r>
                      <w:rPr>
                        <w:noProof/>
                      </w:rPr>
                      <w:drawing>
                        <wp:inline distT="0" distB="0" distL="0" distR="0" wp14:anchorId="3342B827" wp14:editId="219F88CF">
                          <wp:extent cx="2112010" cy="405008"/>
                          <wp:effectExtent l="0" t="0" r="254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12010" cy="4050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ACA83" w14:textId="77777777" w:rsidR="00A17681" w:rsidRDefault="00A17681" w:rsidP="002E74C9">
      <w:pPr>
        <w:spacing w:after="0" w:line="240" w:lineRule="auto"/>
      </w:pPr>
      <w:r>
        <w:separator/>
      </w:r>
    </w:p>
  </w:footnote>
  <w:footnote w:type="continuationSeparator" w:id="0">
    <w:p w14:paraId="0DA5937A" w14:textId="77777777" w:rsidR="00A17681" w:rsidRDefault="00A17681" w:rsidP="002E7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2A7BA" w14:textId="77777777" w:rsidR="002E74C9" w:rsidRDefault="00EA693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A1DE524" wp14:editId="67EC8917">
              <wp:simplePos x="0" y="0"/>
              <wp:positionH relativeFrom="margin">
                <wp:posOffset>-581744</wp:posOffset>
              </wp:positionH>
              <wp:positionV relativeFrom="topMargin">
                <wp:posOffset>357809</wp:posOffset>
              </wp:positionV>
              <wp:extent cx="6891131" cy="183046"/>
              <wp:effectExtent l="0" t="0" r="0" b="7620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91131" cy="1830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19945" w14:textId="23C50A9B" w:rsidR="002E74C9" w:rsidRPr="00E451B9" w:rsidRDefault="00AE34C8" w:rsidP="00AF53E6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itel"/>
                              <w:id w:val="7867924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2E74C9" w:rsidRPr="00E451B9">
                                <w:rPr>
                                  <w:color w:val="FFFFFF" w:themeColor="background1"/>
                                </w:rPr>
                                <w:t>spielen + experimentieren + erleben</w:t>
                              </w:r>
                            </w:sdtContent>
                          </w:sdt>
                          <w:r w:rsidR="002E74C9" w:rsidRPr="00E451B9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2E74C9" w:rsidRPr="00E451B9">
                            <w:rPr>
                              <w:color w:val="FFFFFF" w:themeColor="background1"/>
                            </w:rPr>
                            <w:tab/>
                          </w:r>
                          <w:r w:rsidR="00943829" w:rsidRPr="00E451B9">
                            <w:rPr>
                              <w:color w:val="FFFFFF" w:themeColor="background1"/>
                            </w:rPr>
                            <w:tab/>
                          </w:r>
                          <w:r w:rsidR="00943829" w:rsidRPr="00E451B9">
                            <w:rPr>
                              <w:color w:val="FFFFFF" w:themeColor="background1"/>
                            </w:rPr>
                            <w:tab/>
                          </w:r>
                          <w:r w:rsidR="002E74C9" w:rsidRPr="00E451B9">
                            <w:rPr>
                              <w:color w:val="FFFFFF" w:themeColor="background1"/>
                            </w:rPr>
                            <w:t>PROJEKTBESCHREIBUNG</w:t>
                          </w:r>
                          <w:r w:rsidR="002A2A7B" w:rsidRPr="00E451B9">
                            <w:rPr>
                              <w:color w:val="FFFFFF" w:themeColor="background1"/>
                            </w:rPr>
                            <w:t>:</w:t>
                          </w:r>
                          <w:r w:rsidR="00AF53E6" w:rsidRPr="00E451B9">
                            <w:rPr>
                              <w:color w:val="FFFFFF" w:themeColor="background1"/>
                            </w:rPr>
                            <w:t xml:space="preserve"> (</w:t>
                          </w:r>
                          <w:r w:rsidR="00A17681">
                            <w:rPr>
                              <w:color w:val="FFFFFF" w:themeColor="background1"/>
                            </w:rPr>
                            <w:t>Lehm-Heu-Skulpturen</w:t>
                          </w:r>
                          <w:r w:rsidR="00AF53E6" w:rsidRPr="00E451B9">
                            <w:rPr>
                              <w:color w:val="FFFFFF" w:themeColor="background1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DE524"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37" type="#_x0000_t202" style="position:absolute;margin-left:-45.8pt;margin-top:28.15pt;width:542.6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" o:allowincell="f" filled="f" stroked="f">
              <v:textbox inset=",0,,0">
                <w:txbxContent>
                  <w:p w14:paraId="3C319945" w14:textId="23C50A9B" w:rsidR="002E74C9" w:rsidRPr="00E451B9" w:rsidRDefault="00BA5E70" w:rsidP="00AF53E6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sdt>
                      <w:sdtPr>
                        <w:rPr>
                          <w:color w:val="FFFFFF" w:themeColor="background1"/>
                        </w:rPr>
                        <w:alias w:val="Titel"/>
                        <w:id w:val="7867924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2E74C9" w:rsidRPr="00E451B9">
                          <w:rPr>
                            <w:color w:val="FFFFFF" w:themeColor="background1"/>
                          </w:rPr>
                          <w:t>spielen + experimentieren + erleben</w:t>
                        </w:r>
                      </w:sdtContent>
                    </w:sdt>
                    <w:r w:rsidR="002E74C9" w:rsidRPr="00E451B9">
                      <w:rPr>
                        <w:color w:val="FFFFFF" w:themeColor="background1"/>
                      </w:rPr>
                      <w:t xml:space="preserve"> </w:t>
                    </w:r>
                    <w:r w:rsidR="002E74C9" w:rsidRPr="00E451B9">
                      <w:rPr>
                        <w:color w:val="FFFFFF" w:themeColor="background1"/>
                      </w:rPr>
                      <w:tab/>
                    </w:r>
                    <w:r w:rsidR="00943829" w:rsidRPr="00E451B9">
                      <w:rPr>
                        <w:color w:val="FFFFFF" w:themeColor="background1"/>
                      </w:rPr>
                      <w:tab/>
                    </w:r>
                    <w:r w:rsidR="00943829" w:rsidRPr="00E451B9">
                      <w:rPr>
                        <w:color w:val="FFFFFF" w:themeColor="background1"/>
                      </w:rPr>
                      <w:tab/>
                    </w:r>
                    <w:r w:rsidR="002E74C9" w:rsidRPr="00E451B9">
                      <w:rPr>
                        <w:color w:val="FFFFFF" w:themeColor="background1"/>
                      </w:rPr>
                      <w:t>PROJEKTBESCHREIBUNG</w:t>
                    </w:r>
                    <w:r w:rsidR="002A2A7B" w:rsidRPr="00E451B9">
                      <w:rPr>
                        <w:color w:val="FFFFFF" w:themeColor="background1"/>
                      </w:rPr>
                      <w:t>:</w:t>
                    </w:r>
                    <w:r w:rsidR="00AF53E6" w:rsidRPr="00E451B9">
                      <w:rPr>
                        <w:color w:val="FFFFFF" w:themeColor="background1"/>
                      </w:rPr>
                      <w:t xml:space="preserve"> (</w:t>
                    </w:r>
                    <w:r w:rsidR="00A17681">
                      <w:rPr>
                        <w:color w:val="FFFFFF" w:themeColor="background1"/>
                      </w:rPr>
                      <w:t>Lehm-Heu-Skulpturen</w:t>
                    </w:r>
                    <w:r w:rsidR="00AF53E6" w:rsidRPr="00E451B9">
                      <w:rPr>
                        <w:color w:val="FFFFFF" w:themeColor="background1"/>
                      </w:rPr>
                      <w:t>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5430A9" wp14:editId="50DBC685">
              <wp:simplePos x="0" y="0"/>
              <wp:positionH relativeFrom="page">
                <wp:align>left</wp:align>
              </wp:positionH>
              <wp:positionV relativeFrom="topMargin">
                <wp:posOffset>291549</wp:posOffset>
              </wp:positionV>
              <wp:extent cx="7540487" cy="331056"/>
              <wp:effectExtent l="0" t="0" r="3810" b="0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0487" cy="33105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C825CDD" w14:textId="77777777" w:rsidR="002E74C9" w:rsidRDefault="002E74C9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430A9" id="Textfeld 219" o:spid="_x0000_s1038" type="#_x0000_t202" style="position:absolute;margin-left:0;margin-top:22.95pt;width:593.75pt;height:26.0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" o:allowincell="f" fillcolor="#76923c [2406]" stroked="f">
              <v:textbox inset=",0,,0">
                <w:txbxContent>
                  <w:p w14:paraId="6C825CDD" w14:textId="77777777" w:rsidR="002E74C9" w:rsidRDefault="002E74C9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7E2A"/>
    <w:multiLevelType w:val="hybridMultilevel"/>
    <w:tmpl w:val="9BCC56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1E89"/>
    <w:multiLevelType w:val="hybridMultilevel"/>
    <w:tmpl w:val="5FF6F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5712A"/>
    <w:multiLevelType w:val="hybridMultilevel"/>
    <w:tmpl w:val="12A0FCCE"/>
    <w:lvl w:ilvl="0" w:tplc="BAE6A8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844FE2"/>
    <w:multiLevelType w:val="hybridMultilevel"/>
    <w:tmpl w:val="A85A1570"/>
    <w:lvl w:ilvl="0" w:tplc="72A6AF0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21B0D"/>
    <w:multiLevelType w:val="hybridMultilevel"/>
    <w:tmpl w:val="E392E9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00A14"/>
    <w:multiLevelType w:val="hybridMultilevel"/>
    <w:tmpl w:val="D6E0F022"/>
    <w:lvl w:ilvl="0" w:tplc="7B3C367E">
      <w:start w:val="90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F5CA9"/>
    <w:multiLevelType w:val="hybridMultilevel"/>
    <w:tmpl w:val="F31E8322"/>
    <w:lvl w:ilvl="0" w:tplc="C7B63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179FB"/>
    <w:multiLevelType w:val="hybridMultilevel"/>
    <w:tmpl w:val="5C8CD22C"/>
    <w:lvl w:ilvl="0" w:tplc="A42008C2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75552"/>
    <w:multiLevelType w:val="hybridMultilevel"/>
    <w:tmpl w:val="68B0AB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159D6"/>
    <w:multiLevelType w:val="hybridMultilevel"/>
    <w:tmpl w:val="711CC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9"/>
  </w:num>
  <w:num w:numId="5">
    <w:abstractNumId w:val="5"/>
  </w:num>
  <w:num w:numId="6">
    <w:abstractNumId w:val="7"/>
  </w:num>
  <w:num w:numId="7">
    <w:abstractNumId w:val="4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681"/>
    <w:rsid w:val="00005747"/>
    <w:rsid w:val="001B529A"/>
    <w:rsid w:val="001B62E3"/>
    <w:rsid w:val="002A2A7B"/>
    <w:rsid w:val="002E74C9"/>
    <w:rsid w:val="0030074D"/>
    <w:rsid w:val="00302112"/>
    <w:rsid w:val="003F65A6"/>
    <w:rsid w:val="00616DAA"/>
    <w:rsid w:val="00634898"/>
    <w:rsid w:val="00683758"/>
    <w:rsid w:val="00723CA5"/>
    <w:rsid w:val="00736229"/>
    <w:rsid w:val="007578DE"/>
    <w:rsid w:val="00766DB2"/>
    <w:rsid w:val="0082438F"/>
    <w:rsid w:val="0086205A"/>
    <w:rsid w:val="00863676"/>
    <w:rsid w:val="00943829"/>
    <w:rsid w:val="00967BDC"/>
    <w:rsid w:val="009A0B3B"/>
    <w:rsid w:val="00A17681"/>
    <w:rsid w:val="00AE34C8"/>
    <w:rsid w:val="00AF53E6"/>
    <w:rsid w:val="00BA5E70"/>
    <w:rsid w:val="00BD29D2"/>
    <w:rsid w:val="00E451B9"/>
    <w:rsid w:val="00EA6931"/>
    <w:rsid w:val="00EB1078"/>
    <w:rsid w:val="00EB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2C432"/>
  <w15:chartTrackingRefBased/>
  <w15:docId w15:val="{7B275D78-FB07-4676-81AF-FFF0A2FE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438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7B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7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74C9"/>
  </w:style>
  <w:style w:type="paragraph" w:styleId="Fuzeile">
    <w:name w:val="footer"/>
    <w:basedOn w:val="Standard"/>
    <w:link w:val="FuzeileZchn"/>
    <w:uiPriority w:val="99"/>
    <w:unhideWhenUsed/>
    <w:rsid w:val="002E7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74C9"/>
  </w:style>
  <w:style w:type="character" w:customStyle="1" w:styleId="berschrift1Zchn">
    <w:name w:val="Überschrift 1 Zchn"/>
    <w:basedOn w:val="Absatz-Standardschriftart"/>
    <w:link w:val="berschrift1"/>
    <w:uiPriority w:val="9"/>
    <w:rsid w:val="009438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38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3829"/>
    <w:rPr>
      <w:rFonts w:eastAsiaTheme="minorEastAsia"/>
      <w:color w:val="5A5A5A" w:themeColor="text1" w:themeTint="A5"/>
      <w:spacing w:val="15"/>
    </w:rPr>
  </w:style>
  <w:style w:type="table" w:styleId="Tabellenraster">
    <w:name w:val="Table Grid"/>
    <w:basedOn w:val="NormaleTabelle"/>
    <w:uiPriority w:val="59"/>
    <w:rsid w:val="00BD2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D29D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67B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2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21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KSSV1\08-Ferienprogramm\VORLAGEN\V-08-03%20Formulare-Vorlagen\00-2020-01-01-Vorlage%20Projektbeschreib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465BB-E543-45E5-9D39-DC141E9C1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00-2020-01-01-Vorlage Projektbeschreibung</Template>
  <TotalTime>0</TotalTime>
  <Pages>3</Pages>
  <Words>82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spielen + experimentieren + erleben</vt:lpstr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spielen + experimentieren + erleben</dc:title>
  <dc:subject/>
  <dc:creator>Petra Kilchling</dc:creator>
  <cp:keywords/>
  <dc:description/>
  <cp:lastModifiedBy>Sebastian Kaltenbach</cp:lastModifiedBy>
  <cp:revision>2</cp:revision>
  <cp:lastPrinted>2020-02-13T13:33:00Z</cp:lastPrinted>
  <dcterms:created xsi:type="dcterms:W3CDTF">2020-04-22T08:20:00Z</dcterms:created>
  <dcterms:modified xsi:type="dcterms:W3CDTF">2021-02-11T10:40:00Z</dcterms:modified>
</cp:coreProperties>
</file>